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9F" w:rsidRDefault="0008159F" w:rsidP="00787283">
      <w:pPr>
        <w:spacing w:line="360" w:lineRule="auto"/>
        <w:jc w:val="center"/>
        <w:rPr>
          <w:rFonts w:asciiTheme="minorHAnsi" w:eastAsia="Arial Unicode MS" w:hAnsiTheme="minorHAnsi" w:cs="Levenim MT"/>
          <w:sz w:val="18"/>
          <w:szCs w:val="18"/>
        </w:rPr>
      </w:pPr>
    </w:p>
    <w:p w:rsidR="00365FDA" w:rsidRDefault="00365FDA" w:rsidP="004B56F1">
      <w:pPr>
        <w:spacing w:line="360" w:lineRule="auto"/>
        <w:jc w:val="center"/>
        <w:rPr>
          <w:rFonts w:asciiTheme="minorHAnsi" w:eastAsia="Arial Unicode MS" w:hAnsiTheme="minorHAnsi" w:cs="Levenim MT"/>
          <w:b/>
          <w:sz w:val="32"/>
          <w:szCs w:val="32"/>
        </w:rPr>
      </w:pPr>
    </w:p>
    <w:p w:rsidR="004B56F1" w:rsidRPr="00087922" w:rsidRDefault="004B56F1" w:rsidP="004B56F1">
      <w:pPr>
        <w:spacing w:line="360" w:lineRule="auto"/>
        <w:jc w:val="center"/>
        <w:rPr>
          <w:rFonts w:asciiTheme="minorHAnsi" w:eastAsia="Arial Unicode MS" w:hAnsiTheme="minorHAnsi" w:cs="Levenim MT"/>
          <w:b/>
          <w:sz w:val="32"/>
          <w:szCs w:val="32"/>
        </w:rPr>
      </w:pPr>
      <w:r w:rsidRPr="00087922">
        <w:rPr>
          <w:rFonts w:asciiTheme="minorHAnsi" w:eastAsia="Arial Unicode MS" w:hAnsiTheme="minorHAnsi" w:cs="Levenim MT"/>
          <w:b/>
          <w:sz w:val="32"/>
          <w:szCs w:val="32"/>
        </w:rPr>
        <w:t>SOLICITAÇÃO DE AUTORIZAÇÃO PARA REPOSIÇÃO DE ESTÁGIO</w:t>
      </w:r>
    </w:p>
    <w:p w:rsidR="004B56F1" w:rsidRDefault="004B56F1" w:rsidP="00840D85">
      <w:pPr>
        <w:spacing w:line="360" w:lineRule="auto"/>
        <w:jc w:val="both"/>
        <w:rPr>
          <w:rFonts w:asciiTheme="minorHAnsi" w:eastAsia="Arial Unicode MS" w:hAnsiTheme="minorHAnsi" w:cs="Levenim MT"/>
          <w:b/>
          <w:sz w:val="28"/>
          <w:szCs w:val="28"/>
        </w:rPr>
      </w:pPr>
    </w:p>
    <w:p w:rsidR="004B56F1" w:rsidRDefault="004B56F1" w:rsidP="004B56F1">
      <w:pPr>
        <w:spacing w:line="360" w:lineRule="auto"/>
        <w:ind w:firstLine="708"/>
        <w:jc w:val="both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 xml:space="preserve">Eu, ________________________________________________________________ (nº USP: __________), solicito alteração de escala da Disciplina __________________________________________________________________________ do(s) dia(s) ______________________ para o(s) dia(s) </w:t>
      </w:r>
      <w:r>
        <w:rPr>
          <w:rFonts w:asciiTheme="minorHAnsi" w:eastAsia="Arial Unicode MS" w:hAnsiTheme="minorHAnsi" w:cs="Levenim MT"/>
          <w:sz w:val="24"/>
          <w:szCs w:val="24"/>
        </w:rPr>
        <w:t>______________________</w:t>
      </w:r>
      <w:r>
        <w:rPr>
          <w:rFonts w:asciiTheme="minorHAnsi" w:eastAsia="Arial Unicode MS" w:hAnsiTheme="minorHAnsi" w:cs="Levenim MT"/>
          <w:sz w:val="24"/>
          <w:szCs w:val="24"/>
        </w:rPr>
        <w:t>,</w:t>
      </w:r>
      <w:r w:rsidR="00056C8F">
        <w:rPr>
          <w:rFonts w:asciiTheme="minorHAnsi" w:eastAsia="Arial Unicode MS" w:hAnsiTheme="minorHAnsi" w:cs="Levenim MT"/>
          <w:sz w:val="24"/>
          <w:szCs w:val="24"/>
        </w:rPr>
        <w:t xml:space="preserve"> </w:t>
      </w:r>
      <w:r>
        <w:rPr>
          <w:rFonts w:asciiTheme="minorHAnsi" w:eastAsia="Arial Unicode MS" w:hAnsiTheme="minorHAnsi" w:cs="Levenim MT"/>
          <w:sz w:val="24"/>
          <w:szCs w:val="24"/>
        </w:rPr>
        <w:t>no seguinte local de estágio: _____________________________________________________</w:t>
      </w:r>
      <w:r w:rsidR="00056C8F">
        <w:rPr>
          <w:rFonts w:asciiTheme="minorHAnsi" w:eastAsia="Arial Unicode MS" w:hAnsiTheme="minorHAnsi" w:cs="Levenim MT"/>
          <w:sz w:val="24"/>
          <w:szCs w:val="24"/>
        </w:rPr>
        <w:t xml:space="preserve">, por motivo de </w:t>
      </w:r>
      <w:proofErr w:type="gramStart"/>
      <w:r w:rsidR="00056C8F">
        <w:rPr>
          <w:rFonts w:asciiTheme="minorHAnsi" w:eastAsia="Arial Unicode MS" w:hAnsiTheme="minorHAnsi" w:cs="Levenim MT"/>
          <w:sz w:val="24"/>
          <w:szCs w:val="24"/>
        </w:rPr>
        <w:t>______________________________________________________________</w:t>
      </w:r>
      <w:proofErr w:type="gramEnd"/>
    </w:p>
    <w:p w:rsidR="00056C8F" w:rsidRPr="004B56F1" w:rsidRDefault="00056C8F" w:rsidP="00056C8F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>__________________________________________________________________________</w:t>
      </w:r>
    </w:p>
    <w:p w:rsidR="00056C8F" w:rsidRPr="004B56F1" w:rsidRDefault="00056C8F" w:rsidP="00056C8F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>__________________________________________________________________________</w:t>
      </w:r>
    </w:p>
    <w:p w:rsidR="00056C8F" w:rsidRPr="004B56F1" w:rsidRDefault="00056C8F" w:rsidP="00056C8F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>__________________________________________________________________________</w:t>
      </w:r>
    </w:p>
    <w:p w:rsidR="00056C8F" w:rsidRPr="004B56F1" w:rsidRDefault="00056C8F" w:rsidP="00056C8F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>__________________________________________________________________________</w:t>
      </w:r>
    </w:p>
    <w:p w:rsidR="00056C8F" w:rsidRPr="004B56F1" w:rsidRDefault="00056C8F" w:rsidP="00056C8F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>__________________________________________________________________________</w:t>
      </w:r>
    </w:p>
    <w:p w:rsidR="00087922" w:rsidRDefault="00087922" w:rsidP="00840D85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  <w:bookmarkStart w:id="0" w:name="_GoBack"/>
      <w:bookmarkEnd w:id="0"/>
    </w:p>
    <w:p w:rsidR="004B56F1" w:rsidRDefault="004B56F1" w:rsidP="00056C8F">
      <w:pPr>
        <w:spacing w:line="360" w:lineRule="auto"/>
        <w:ind w:firstLine="708"/>
        <w:jc w:val="both"/>
        <w:rPr>
          <w:rFonts w:asciiTheme="minorHAnsi" w:eastAsia="Arial Unicode MS" w:hAnsiTheme="minorHAnsi" w:cs="Levenim MT"/>
          <w:sz w:val="24"/>
          <w:szCs w:val="24"/>
        </w:rPr>
      </w:pPr>
      <w:r w:rsidRPr="004B56F1">
        <w:rPr>
          <w:rFonts w:asciiTheme="minorHAnsi" w:eastAsia="Arial Unicode MS" w:hAnsiTheme="minorHAnsi" w:cs="Levenim MT"/>
          <w:sz w:val="24"/>
          <w:szCs w:val="24"/>
        </w:rPr>
        <w:t>Ribeirão Preto</w:t>
      </w:r>
      <w:r>
        <w:rPr>
          <w:rFonts w:asciiTheme="minorHAnsi" w:eastAsia="Arial Unicode MS" w:hAnsiTheme="minorHAnsi" w:cs="Levenim MT"/>
          <w:sz w:val="24"/>
          <w:szCs w:val="24"/>
        </w:rPr>
        <w:t xml:space="preserve">, ___ de _______________ </w:t>
      </w:r>
      <w:proofErr w:type="spellStart"/>
      <w:r>
        <w:rPr>
          <w:rFonts w:asciiTheme="minorHAnsi" w:eastAsia="Arial Unicode MS" w:hAnsiTheme="minorHAnsi" w:cs="Levenim MT"/>
          <w:sz w:val="24"/>
          <w:szCs w:val="24"/>
        </w:rPr>
        <w:t>de</w:t>
      </w:r>
      <w:proofErr w:type="spellEnd"/>
      <w:r>
        <w:rPr>
          <w:rFonts w:asciiTheme="minorHAnsi" w:eastAsia="Arial Unicode MS" w:hAnsiTheme="minorHAnsi" w:cs="Levenim MT"/>
          <w:sz w:val="24"/>
          <w:szCs w:val="24"/>
        </w:rPr>
        <w:t xml:space="preserve"> 20____.</w:t>
      </w:r>
    </w:p>
    <w:p w:rsidR="004B56F1" w:rsidRDefault="004B56F1" w:rsidP="00840D85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</w:p>
    <w:p w:rsidR="00087922" w:rsidRDefault="00087922" w:rsidP="00840D85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</w:p>
    <w:p w:rsidR="00087922" w:rsidRDefault="00087922" w:rsidP="00840D85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30"/>
      </w:tblGrid>
      <w:tr w:rsidR="004B56F1" w:rsidTr="00087922">
        <w:trPr>
          <w:jc w:val="center"/>
        </w:trPr>
        <w:tc>
          <w:tcPr>
            <w:tcW w:w="4529" w:type="dxa"/>
          </w:tcPr>
          <w:p w:rsidR="004B56F1" w:rsidRDefault="00087922" w:rsidP="00087922">
            <w:pPr>
              <w:jc w:val="center"/>
              <w:rPr>
                <w:rFonts w:asciiTheme="minorHAnsi" w:eastAsia="Arial Unicode MS" w:hAnsiTheme="minorHAnsi" w:cs="Levenim MT"/>
                <w:sz w:val="24"/>
                <w:szCs w:val="24"/>
              </w:rPr>
            </w:pPr>
            <w:r>
              <w:rPr>
                <w:rFonts w:asciiTheme="minorHAnsi" w:eastAsia="Arial Unicode MS" w:hAnsiTheme="minorHAnsi" w:cs="Levenim MT"/>
                <w:sz w:val="24"/>
                <w:szCs w:val="24"/>
              </w:rPr>
              <w:t>_________________________</w:t>
            </w:r>
          </w:p>
          <w:p w:rsidR="00087922" w:rsidRPr="00087922" w:rsidRDefault="00087922" w:rsidP="00087922">
            <w:pPr>
              <w:jc w:val="center"/>
              <w:rPr>
                <w:rFonts w:asciiTheme="minorHAnsi" w:eastAsia="Arial Unicode MS" w:hAnsiTheme="minorHAnsi" w:cs="Levenim MT"/>
                <w:i/>
                <w:sz w:val="24"/>
                <w:szCs w:val="24"/>
              </w:rPr>
            </w:pPr>
            <w:r>
              <w:rPr>
                <w:rFonts w:asciiTheme="minorHAnsi" w:eastAsia="Arial Unicode MS" w:hAnsiTheme="minorHAnsi" w:cs="Levenim MT"/>
                <w:i/>
                <w:sz w:val="24"/>
                <w:szCs w:val="24"/>
              </w:rPr>
              <w:t>Solicitante</w:t>
            </w:r>
          </w:p>
        </w:tc>
        <w:tc>
          <w:tcPr>
            <w:tcW w:w="4530" w:type="dxa"/>
          </w:tcPr>
          <w:p w:rsidR="004B56F1" w:rsidRDefault="00087922" w:rsidP="00087922">
            <w:pPr>
              <w:jc w:val="center"/>
              <w:rPr>
                <w:rFonts w:asciiTheme="minorHAnsi" w:eastAsia="Arial Unicode MS" w:hAnsiTheme="minorHAnsi" w:cs="Levenim MT"/>
                <w:sz w:val="24"/>
                <w:szCs w:val="24"/>
              </w:rPr>
            </w:pPr>
            <w:r>
              <w:rPr>
                <w:rFonts w:asciiTheme="minorHAnsi" w:eastAsia="Arial Unicode MS" w:hAnsiTheme="minorHAnsi" w:cs="Levenim MT"/>
                <w:sz w:val="24"/>
                <w:szCs w:val="24"/>
              </w:rPr>
              <w:t>________________________</w:t>
            </w:r>
          </w:p>
          <w:p w:rsidR="00087922" w:rsidRDefault="00087922" w:rsidP="00087922">
            <w:pPr>
              <w:jc w:val="center"/>
              <w:rPr>
                <w:rFonts w:asciiTheme="minorHAnsi" w:eastAsia="Arial Unicode MS" w:hAnsiTheme="minorHAnsi" w:cs="Levenim MT"/>
                <w:i/>
                <w:sz w:val="24"/>
                <w:szCs w:val="24"/>
              </w:rPr>
            </w:pPr>
            <w:r w:rsidRPr="00087922">
              <w:rPr>
                <w:rFonts w:asciiTheme="minorHAnsi" w:eastAsia="Arial Unicode MS" w:hAnsiTheme="minorHAnsi" w:cs="Levenim MT"/>
                <w:i/>
                <w:sz w:val="24"/>
                <w:szCs w:val="24"/>
              </w:rPr>
              <w:t>Preceptor local</w:t>
            </w:r>
          </w:p>
          <w:p w:rsidR="00087922" w:rsidRPr="00087922" w:rsidRDefault="00087922" w:rsidP="00087922">
            <w:pPr>
              <w:jc w:val="center"/>
              <w:rPr>
                <w:rFonts w:asciiTheme="minorHAnsi" w:eastAsia="Arial Unicode MS" w:hAnsiTheme="minorHAnsi" w:cs="Levenim MT"/>
                <w:i/>
              </w:rPr>
            </w:pPr>
            <w:r>
              <w:rPr>
                <w:rFonts w:asciiTheme="minorHAnsi" w:eastAsia="Arial Unicode MS" w:hAnsiTheme="minorHAnsi" w:cs="Levenim MT"/>
                <w:i/>
              </w:rPr>
              <w:t>(com carimbo)</w:t>
            </w:r>
          </w:p>
        </w:tc>
      </w:tr>
    </w:tbl>
    <w:p w:rsidR="004B56F1" w:rsidRDefault="004B56F1" w:rsidP="00840D85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</w:p>
    <w:p w:rsidR="00087922" w:rsidRDefault="00087922" w:rsidP="00840D85">
      <w:pPr>
        <w:spacing w:line="360" w:lineRule="auto"/>
        <w:jc w:val="both"/>
        <w:rPr>
          <w:rFonts w:asciiTheme="minorHAnsi" w:eastAsia="Arial Unicode MS" w:hAnsiTheme="minorHAnsi" w:cs="Levenim MT"/>
          <w:sz w:val="24"/>
          <w:szCs w:val="24"/>
        </w:rPr>
      </w:pPr>
    </w:p>
    <w:p w:rsidR="00087922" w:rsidRDefault="00087922" w:rsidP="00087922">
      <w:pPr>
        <w:spacing w:line="360" w:lineRule="auto"/>
        <w:jc w:val="right"/>
        <w:rPr>
          <w:rFonts w:asciiTheme="minorHAnsi" w:eastAsia="Arial Unicode MS" w:hAnsiTheme="minorHAnsi" w:cs="Levenim MT"/>
          <w:sz w:val="24"/>
          <w:szCs w:val="24"/>
        </w:rPr>
      </w:pPr>
    </w:p>
    <w:p w:rsidR="00087922" w:rsidRDefault="00087922" w:rsidP="00087922">
      <w:pPr>
        <w:spacing w:line="360" w:lineRule="auto"/>
        <w:jc w:val="right"/>
        <w:rPr>
          <w:rFonts w:asciiTheme="minorHAnsi" w:eastAsia="Arial Unicode MS" w:hAnsiTheme="minorHAnsi" w:cs="Levenim MT"/>
          <w:sz w:val="24"/>
          <w:szCs w:val="24"/>
        </w:rPr>
      </w:pPr>
    </w:p>
    <w:p w:rsidR="00087922" w:rsidRDefault="00087922" w:rsidP="00087922">
      <w:pPr>
        <w:spacing w:line="360" w:lineRule="auto"/>
        <w:jc w:val="right"/>
        <w:rPr>
          <w:rFonts w:asciiTheme="minorHAnsi" w:eastAsia="Arial Unicode MS" w:hAnsiTheme="minorHAnsi" w:cs="Levenim MT"/>
          <w:sz w:val="24"/>
          <w:szCs w:val="24"/>
        </w:rPr>
      </w:pPr>
      <w:r>
        <w:rPr>
          <w:rFonts w:asciiTheme="minorHAnsi" w:eastAsia="Arial Unicode MS" w:hAnsiTheme="minorHAnsi" w:cs="Levenim MT"/>
          <w:sz w:val="24"/>
          <w:szCs w:val="24"/>
        </w:rPr>
        <w:t>Recebido em: ___/___/_____</w:t>
      </w:r>
    </w:p>
    <w:p w:rsidR="00087922" w:rsidRPr="004B56F1" w:rsidRDefault="00087922" w:rsidP="00087922">
      <w:pPr>
        <w:spacing w:line="360" w:lineRule="auto"/>
        <w:jc w:val="right"/>
        <w:rPr>
          <w:rFonts w:asciiTheme="minorHAnsi" w:eastAsia="Arial Unicode MS" w:hAnsiTheme="minorHAnsi" w:cs="Levenim MT"/>
          <w:sz w:val="24"/>
          <w:szCs w:val="24"/>
        </w:rPr>
      </w:pPr>
      <w:proofErr w:type="spellStart"/>
      <w:r>
        <w:rPr>
          <w:rFonts w:asciiTheme="minorHAnsi" w:eastAsia="Arial Unicode MS" w:hAnsiTheme="minorHAnsi" w:cs="Levenim MT"/>
          <w:sz w:val="24"/>
          <w:szCs w:val="24"/>
        </w:rPr>
        <w:t>Ass</w:t>
      </w:r>
      <w:proofErr w:type="spellEnd"/>
      <w:r>
        <w:rPr>
          <w:rFonts w:asciiTheme="minorHAnsi" w:eastAsia="Arial Unicode MS" w:hAnsiTheme="minorHAnsi" w:cs="Levenim MT"/>
          <w:sz w:val="24"/>
          <w:szCs w:val="24"/>
        </w:rPr>
        <w:t>: ____________________</w:t>
      </w:r>
    </w:p>
    <w:sectPr w:rsidR="00087922" w:rsidRPr="004B56F1">
      <w:headerReference w:type="default" r:id="rId9"/>
      <w:footerReference w:type="default" r:id="rId10"/>
      <w:pgSz w:w="11907" w:h="16840" w:code="9"/>
      <w:pgMar w:top="2364" w:right="1287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9F3" w:rsidRDefault="007939F3">
      <w:r>
        <w:separator/>
      </w:r>
    </w:p>
  </w:endnote>
  <w:endnote w:type="continuationSeparator" w:id="0">
    <w:p w:rsidR="007939F3" w:rsidRDefault="00793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charset w:val="00"/>
    <w:family w:val="swiss"/>
    <w:pitch w:val="variable"/>
    <w:sig w:usb0="E10002FF" w:usb1="5000ECFF" w:usb2="00000009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E14" w:rsidRDefault="00903409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461FB83" wp14:editId="7DFA9C57">
              <wp:simplePos x="0" y="0"/>
              <wp:positionH relativeFrom="column">
                <wp:posOffset>-268605</wp:posOffset>
              </wp:positionH>
              <wp:positionV relativeFrom="paragraph">
                <wp:posOffset>-131445</wp:posOffset>
              </wp:positionV>
              <wp:extent cx="651383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383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04A4" w:rsidRDefault="00C93B71">
                          <w:pPr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Arial" w:hAnsi="Arial"/>
                              <w:spacing w:val="24"/>
                              <w:sz w:val="14"/>
                            </w:rPr>
                          </w:pP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A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venida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 xml:space="preserve"> 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do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 xml:space="preserve"> C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afé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 xml:space="preserve"> 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s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/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n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º - T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el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: (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1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6) 3315-39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52</w:t>
                          </w:r>
                        </w:p>
                        <w:p w:rsidR="00764E14" w:rsidRPr="00A104A4" w:rsidRDefault="00CD4E49">
                          <w:pPr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Arial" w:hAnsi="Arial"/>
                            </w:rPr>
                          </w:pP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14040-904 – R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ibeirão</w:t>
                          </w:r>
                          <w:r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 xml:space="preserve"> P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reto/SP</w:t>
                          </w:r>
                          <w:r w:rsidR="00764E14" w:rsidRP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 xml:space="preserve"> - B</w:t>
                          </w:r>
                          <w:r w:rsidR="00A104A4">
                            <w:rPr>
                              <w:rFonts w:ascii="Arial" w:hAnsi="Arial"/>
                              <w:spacing w:val="24"/>
                              <w:sz w:val="14"/>
                            </w:rPr>
                            <w:t>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86907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21.15pt;margin-top:-10.35pt;width:512.9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" o:allowincell="f" stroked="f">
              <v:textbox>
                <w:txbxContent>
                  <w:p w:rsidR="00A104A4" w:rsidRDefault="00C93B71">
                    <w:pPr>
                      <w:pBdr>
                        <w:top w:val="single" w:sz="4" w:space="1" w:color="auto"/>
                      </w:pBdr>
                      <w:jc w:val="center"/>
                      <w:rPr>
                        <w:rFonts w:ascii="Arial" w:hAnsi="Arial"/>
                        <w:spacing w:val="24"/>
                        <w:sz w:val="14"/>
                      </w:rPr>
                    </w:pP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>A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venida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 xml:space="preserve"> 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do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 xml:space="preserve"> C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afé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 xml:space="preserve"> 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s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>/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n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 xml:space="preserve">º - </w:t>
                    </w:r>
                    <w:proofErr w:type="spellStart"/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>T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el</w:t>
                    </w:r>
                    <w:proofErr w:type="spellEnd"/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>: (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1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>6) 3315-39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52</w:t>
                    </w:r>
                  </w:p>
                  <w:p w:rsidR="00764E14" w:rsidRPr="00A104A4" w:rsidRDefault="00CD4E49">
                    <w:pPr>
                      <w:pBdr>
                        <w:top w:val="single" w:sz="4" w:space="1" w:color="auto"/>
                      </w:pBdr>
                      <w:jc w:val="center"/>
                      <w:rPr>
                        <w:rFonts w:ascii="Arial" w:hAnsi="Arial"/>
                      </w:rPr>
                    </w:pP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>14040-904 – R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ibeirão</w:t>
                    </w:r>
                    <w:r w:rsidRPr="00A104A4">
                      <w:rPr>
                        <w:rFonts w:ascii="Arial" w:hAnsi="Arial"/>
                        <w:spacing w:val="24"/>
                        <w:sz w:val="14"/>
                      </w:rPr>
                      <w:t xml:space="preserve"> P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reto/SP</w:t>
                    </w:r>
                    <w:r w:rsidR="00764E14" w:rsidRPr="00A104A4">
                      <w:rPr>
                        <w:rFonts w:ascii="Arial" w:hAnsi="Arial"/>
                        <w:spacing w:val="24"/>
                        <w:sz w:val="14"/>
                      </w:rPr>
                      <w:t xml:space="preserve"> - B</w:t>
                    </w:r>
                    <w:r w:rsidR="00A104A4">
                      <w:rPr>
                        <w:rFonts w:ascii="Arial" w:hAnsi="Arial"/>
                        <w:spacing w:val="24"/>
                        <w:sz w:val="14"/>
                      </w:rPr>
                      <w:t>rasil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9F3" w:rsidRDefault="007939F3">
      <w:r>
        <w:separator/>
      </w:r>
    </w:p>
  </w:footnote>
  <w:footnote w:type="continuationSeparator" w:id="0">
    <w:p w:rsidR="007939F3" w:rsidRDefault="00793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E14" w:rsidRDefault="0090340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2C709D3" wp14:editId="58D0D64B">
              <wp:simplePos x="0" y="0"/>
              <wp:positionH relativeFrom="column">
                <wp:posOffset>1106805</wp:posOffset>
              </wp:positionH>
              <wp:positionV relativeFrom="paragraph">
                <wp:posOffset>697865</wp:posOffset>
              </wp:positionV>
              <wp:extent cx="3879215" cy="3429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2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E14" w:rsidRDefault="00764E14">
                          <w:pPr>
                            <w:jc w:val="center"/>
                            <w:rPr>
                              <w:rFonts w:ascii="Calisto MT" w:hAnsi="Calisto MT"/>
                              <w:b/>
                              <w:spacing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7.15pt;margin-top:54.95pt;width:305.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rStwIAALk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" o:allowincell="f" filled="f" stroked="f">
              <v:textbox>
                <w:txbxContent>
                  <w:p w:rsidR="00764E14" w:rsidRDefault="00764E14">
                    <w:pPr>
                      <w:jc w:val="center"/>
                      <w:rPr>
                        <w:rFonts w:ascii="Calisto MT" w:hAnsi="Calisto MT"/>
                        <w:b/>
                        <w:spacing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EB9DD2D" wp14:editId="1B66F0B3">
              <wp:simplePos x="0" y="0"/>
              <wp:positionH relativeFrom="column">
                <wp:posOffset>940435</wp:posOffset>
              </wp:positionH>
              <wp:positionV relativeFrom="paragraph">
                <wp:posOffset>193675</wp:posOffset>
              </wp:positionV>
              <wp:extent cx="4437380" cy="84709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7380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bookmarkStart w:id="1" w:name="_MON_1158665749"/>
                        <w:bookmarkEnd w:id="1"/>
                        <w:bookmarkStart w:id="2" w:name="_MON_1198508522"/>
                        <w:bookmarkEnd w:id="2"/>
                        <w:p w:rsidR="00764E14" w:rsidRDefault="00A104A4">
                          <w:r>
                            <w:object w:dxaOrig="6699" w:dyaOrig="119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335.3pt;height:59.3pt" o:ole="" fillcolor="window">
                                <v:imagedata r:id="rId1" o:title=""/>
                              </v:shape>
                              <o:OLEObject Type="Embed" ProgID="Word.Picture.8" ShapeID="_x0000_i1025" DrawAspect="Content" ObjectID="_1609937934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7E3FDE6" id="Text Box 1" o:spid="_x0000_s1027" type="#_x0000_t202" style="position:absolute;margin-left:74.05pt;margin-top:15.25pt;width:349.4pt;height:6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o/tQIAAL4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" o:allowincell="f" filled="f" stroked="f">
              <v:textbox style="mso-fit-shape-to-text:t">
                <w:txbxContent>
                  <w:bookmarkStart w:id="3" w:name="_MON_1198508522"/>
                  <w:bookmarkEnd w:id="3"/>
                  <w:bookmarkStart w:id="4" w:name="_MON_1158665749"/>
                  <w:bookmarkEnd w:id="4"/>
                  <w:p w:rsidR="00764E14" w:rsidRDefault="00A104A4">
                    <w:r>
                      <w:object w:dxaOrig="6699" w:dyaOrig="1190">
                        <v:shape id="_x0000_i1025" type="#_x0000_t75" style="width:335.25pt;height:59.35pt" o:ole="" fillcolor="window">
                          <v:imagedata r:id="rId3" o:title=""/>
                        </v:shape>
                        <o:OLEObject Type="Embed" ProgID="Word.Picture.8" ShapeID="_x0000_i1025" DrawAspect="Content" ObjectID="_1603701658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2CC556" wp14:editId="6B9B6AED">
              <wp:simplePos x="0" y="0"/>
              <wp:positionH relativeFrom="column">
                <wp:posOffset>-88265</wp:posOffset>
              </wp:positionH>
              <wp:positionV relativeFrom="paragraph">
                <wp:posOffset>90805</wp:posOffset>
              </wp:positionV>
              <wp:extent cx="1026795" cy="98298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982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E14" w:rsidRDefault="0090340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8483BA" wp14:editId="7DBE4C49">
                                <wp:extent cx="838200" cy="885825"/>
                                <wp:effectExtent l="0" t="0" r="0" b="9525"/>
                                <wp:docPr id="5" name="Imagem 2" descr="brasao color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 colori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9001C25" id="Text Box 4" o:spid="_x0000_s1028" type="#_x0000_t202" style="position:absolute;margin-left:-6.95pt;margin-top:7.15pt;width:80.85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HwgwIAABY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" o:allowincell="f" stroked="f">
              <v:textbox>
                <w:txbxContent>
                  <w:p w:rsidR="00764E14" w:rsidRDefault="00903409">
                    <w:r>
                      <w:rPr>
                        <w:noProof/>
                      </w:rPr>
                      <w:drawing>
                        <wp:inline distT="0" distB="0" distL="0" distR="0" wp14:anchorId="2EC2D997" wp14:editId="042236AC">
                          <wp:extent cx="838200" cy="885825"/>
                          <wp:effectExtent l="0" t="0" r="0" b="9525"/>
                          <wp:docPr id="5" name="Imagem 2" descr="brasao colori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 colori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C45094"/>
    <w:multiLevelType w:val="hybridMultilevel"/>
    <w:tmpl w:val="E932A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E7ACB"/>
    <w:multiLevelType w:val="hybridMultilevel"/>
    <w:tmpl w:val="AF9C8008"/>
    <w:lvl w:ilvl="0" w:tplc="9AFE8EA4">
      <w:numFmt w:val="bullet"/>
      <w:lvlText w:val="-"/>
      <w:lvlJc w:val="left"/>
      <w:pPr>
        <w:ind w:left="72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B6C05"/>
    <w:multiLevelType w:val="hybridMultilevel"/>
    <w:tmpl w:val="16A06630"/>
    <w:lvl w:ilvl="0" w:tplc="0416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17067840"/>
    <w:multiLevelType w:val="hybridMultilevel"/>
    <w:tmpl w:val="D5D276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928B4"/>
    <w:multiLevelType w:val="hybridMultilevel"/>
    <w:tmpl w:val="0CD6ACB8"/>
    <w:lvl w:ilvl="0" w:tplc="5C00EE14">
      <w:numFmt w:val="bullet"/>
      <w:lvlText w:val="-"/>
      <w:lvlJc w:val="left"/>
      <w:pPr>
        <w:ind w:left="72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71645"/>
    <w:multiLevelType w:val="hybridMultilevel"/>
    <w:tmpl w:val="B0229A32"/>
    <w:lvl w:ilvl="0" w:tplc="7024A418">
      <w:numFmt w:val="bullet"/>
      <w:lvlText w:val="-"/>
      <w:lvlJc w:val="left"/>
      <w:pPr>
        <w:ind w:left="144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7428AF"/>
    <w:multiLevelType w:val="hybridMultilevel"/>
    <w:tmpl w:val="F07ED1F4"/>
    <w:lvl w:ilvl="0" w:tplc="0416000D">
      <w:start w:val="1"/>
      <w:numFmt w:val="bullet"/>
      <w:lvlText w:val="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9">
    <w:nsid w:val="28B32740"/>
    <w:multiLevelType w:val="hybridMultilevel"/>
    <w:tmpl w:val="FAB8EEAA"/>
    <w:lvl w:ilvl="0" w:tplc="0416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>
    <w:nsid w:val="297476F9"/>
    <w:multiLevelType w:val="hybridMultilevel"/>
    <w:tmpl w:val="A8D6CB70"/>
    <w:lvl w:ilvl="0" w:tplc="9AAC3EEE">
      <w:numFmt w:val="bullet"/>
      <w:lvlText w:val="-"/>
      <w:lvlJc w:val="left"/>
      <w:pPr>
        <w:ind w:left="72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06CB3"/>
    <w:multiLevelType w:val="hybridMultilevel"/>
    <w:tmpl w:val="2BC46A6E"/>
    <w:lvl w:ilvl="0" w:tplc="4C3ACF10">
      <w:numFmt w:val="bullet"/>
      <w:lvlText w:val="-"/>
      <w:lvlJc w:val="left"/>
      <w:pPr>
        <w:ind w:left="72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D961DC"/>
    <w:multiLevelType w:val="hybridMultilevel"/>
    <w:tmpl w:val="587E4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D18FA"/>
    <w:multiLevelType w:val="hybridMultilevel"/>
    <w:tmpl w:val="23722470"/>
    <w:lvl w:ilvl="0" w:tplc="90B4E830">
      <w:numFmt w:val="bullet"/>
      <w:lvlText w:val="-"/>
      <w:lvlJc w:val="left"/>
      <w:pPr>
        <w:ind w:left="72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6435C"/>
    <w:multiLevelType w:val="hybridMultilevel"/>
    <w:tmpl w:val="7CBCD0FC"/>
    <w:lvl w:ilvl="0" w:tplc="1CE61650">
      <w:numFmt w:val="bullet"/>
      <w:lvlText w:val="-"/>
      <w:lvlJc w:val="left"/>
      <w:pPr>
        <w:ind w:left="1080" w:hanging="360"/>
      </w:pPr>
      <w:rPr>
        <w:rFonts w:ascii="Calibri" w:eastAsia="Times New Roman" w:hAnsi="Calibri" w:cs="Carlito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88B6834"/>
    <w:multiLevelType w:val="hybridMultilevel"/>
    <w:tmpl w:val="8F842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775672"/>
    <w:multiLevelType w:val="hybridMultilevel"/>
    <w:tmpl w:val="36329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11"/>
  </w:num>
  <w:num w:numId="5">
    <w:abstractNumId w:val="3"/>
  </w:num>
  <w:num w:numId="6">
    <w:abstractNumId w:val="10"/>
  </w:num>
  <w:num w:numId="7">
    <w:abstractNumId w:val="13"/>
  </w:num>
  <w:num w:numId="8">
    <w:abstractNumId w:val="6"/>
  </w:num>
  <w:num w:numId="9">
    <w:abstractNumId w:val="14"/>
  </w:num>
  <w:num w:numId="10">
    <w:abstractNumId w:val="7"/>
  </w:num>
  <w:num w:numId="11">
    <w:abstractNumId w:val="4"/>
  </w:num>
  <w:num w:numId="12">
    <w:abstractNumId w:val="16"/>
  </w:num>
  <w:num w:numId="13">
    <w:abstractNumId w:val="2"/>
  </w:num>
  <w:num w:numId="14">
    <w:abstractNumId w:val="12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9F"/>
    <w:rsid w:val="00005547"/>
    <w:rsid w:val="00010CC8"/>
    <w:rsid w:val="0002285C"/>
    <w:rsid w:val="00043223"/>
    <w:rsid w:val="00056C8F"/>
    <w:rsid w:val="0007449E"/>
    <w:rsid w:val="0008159F"/>
    <w:rsid w:val="00082C30"/>
    <w:rsid w:val="00087922"/>
    <w:rsid w:val="00092D8C"/>
    <w:rsid w:val="000965E9"/>
    <w:rsid w:val="000D0F93"/>
    <w:rsid w:val="000F0D25"/>
    <w:rsid w:val="00126C1C"/>
    <w:rsid w:val="00147BC5"/>
    <w:rsid w:val="00167876"/>
    <w:rsid w:val="00194679"/>
    <w:rsid w:val="001A7355"/>
    <w:rsid w:val="001C0167"/>
    <w:rsid w:val="001C62E8"/>
    <w:rsid w:val="001D089A"/>
    <w:rsid w:val="001D6C87"/>
    <w:rsid w:val="00217EEA"/>
    <w:rsid w:val="00236422"/>
    <w:rsid w:val="00262BF4"/>
    <w:rsid w:val="002662D3"/>
    <w:rsid w:val="002B316F"/>
    <w:rsid w:val="002C6CF4"/>
    <w:rsid w:val="002D355C"/>
    <w:rsid w:val="002E0DBD"/>
    <w:rsid w:val="002F6D14"/>
    <w:rsid w:val="00302558"/>
    <w:rsid w:val="00320C0C"/>
    <w:rsid w:val="0033497B"/>
    <w:rsid w:val="003440F7"/>
    <w:rsid w:val="0036051E"/>
    <w:rsid w:val="0036529F"/>
    <w:rsid w:val="00365FDA"/>
    <w:rsid w:val="00370C3C"/>
    <w:rsid w:val="0037156F"/>
    <w:rsid w:val="00371DF1"/>
    <w:rsid w:val="00381A44"/>
    <w:rsid w:val="003910B4"/>
    <w:rsid w:val="003B60EC"/>
    <w:rsid w:val="003B7F9F"/>
    <w:rsid w:val="003D7FDA"/>
    <w:rsid w:val="003E0158"/>
    <w:rsid w:val="003E5CFF"/>
    <w:rsid w:val="003F3E2C"/>
    <w:rsid w:val="0043468D"/>
    <w:rsid w:val="004552C2"/>
    <w:rsid w:val="0048287D"/>
    <w:rsid w:val="00495A9A"/>
    <w:rsid w:val="004B56F1"/>
    <w:rsid w:val="004C2D94"/>
    <w:rsid w:val="004F016B"/>
    <w:rsid w:val="00503E5F"/>
    <w:rsid w:val="00504658"/>
    <w:rsid w:val="00520F67"/>
    <w:rsid w:val="00541604"/>
    <w:rsid w:val="0055134D"/>
    <w:rsid w:val="00554E45"/>
    <w:rsid w:val="00561BA0"/>
    <w:rsid w:val="00567680"/>
    <w:rsid w:val="00583132"/>
    <w:rsid w:val="005F26DC"/>
    <w:rsid w:val="0062442F"/>
    <w:rsid w:val="0063279F"/>
    <w:rsid w:val="006365FC"/>
    <w:rsid w:val="0064673E"/>
    <w:rsid w:val="00647902"/>
    <w:rsid w:val="0066053E"/>
    <w:rsid w:val="0067270E"/>
    <w:rsid w:val="006854BE"/>
    <w:rsid w:val="00695CC3"/>
    <w:rsid w:val="006D3414"/>
    <w:rsid w:val="006D3DD9"/>
    <w:rsid w:val="006E6B82"/>
    <w:rsid w:val="00713865"/>
    <w:rsid w:val="00715B5A"/>
    <w:rsid w:val="007230F5"/>
    <w:rsid w:val="00724F8A"/>
    <w:rsid w:val="00726965"/>
    <w:rsid w:val="00734817"/>
    <w:rsid w:val="00735F08"/>
    <w:rsid w:val="00760C56"/>
    <w:rsid w:val="00764E14"/>
    <w:rsid w:val="00775399"/>
    <w:rsid w:val="00787283"/>
    <w:rsid w:val="007934E1"/>
    <w:rsid w:val="007939F3"/>
    <w:rsid w:val="00793C07"/>
    <w:rsid w:val="007A591E"/>
    <w:rsid w:val="007C2673"/>
    <w:rsid w:val="007E4669"/>
    <w:rsid w:val="00802E11"/>
    <w:rsid w:val="00805032"/>
    <w:rsid w:val="0081131C"/>
    <w:rsid w:val="00813A11"/>
    <w:rsid w:val="008216E6"/>
    <w:rsid w:val="00840D85"/>
    <w:rsid w:val="008558AC"/>
    <w:rsid w:val="00857A9B"/>
    <w:rsid w:val="008A1816"/>
    <w:rsid w:val="008D6576"/>
    <w:rsid w:val="008F21EC"/>
    <w:rsid w:val="009032B2"/>
    <w:rsid w:val="00903409"/>
    <w:rsid w:val="0090390E"/>
    <w:rsid w:val="00912A30"/>
    <w:rsid w:val="0091607D"/>
    <w:rsid w:val="009305CB"/>
    <w:rsid w:val="009337E2"/>
    <w:rsid w:val="00933CC7"/>
    <w:rsid w:val="0096246D"/>
    <w:rsid w:val="00976197"/>
    <w:rsid w:val="009824F8"/>
    <w:rsid w:val="009846E0"/>
    <w:rsid w:val="009962C2"/>
    <w:rsid w:val="009B278B"/>
    <w:rsid w:val="00A104A4"/>
    <w:rsid w:val="00A56ED7"/>
    <w:rsid w:val="00A94AF1"/>
    <w:rsid w:val="00A9685C"/>
    <w:rsid w:val="00A96C5B"/>
    <w:rsid w:val="00AA1B18"/>
    <w:rsid w:val="00AC20FD"/>
    <w:rsid w:val="00AD7AEB"/>
    <w:rsid w:val="00AE4653"/>
    <w:rsid w:val="00B22332"/>
    <w:rsid w:val="00B3521C"/>
    <w:rsid w:val="00B6404E"/>
    <w:rsid w:val="00B66428"/>
    <w:rsid w:val="00BA7DEB"/>
    <w:rsid w:val="00BB3F6A"/>
    <w:rsid w:val="00BD4A31"/>
    <w:rsid w:val="00C17315"/>
    <w:rsid w:val="00C225AA"/>
    <w:rsid w:val="00C251BD"/>
    <w:rsid w:val="00C25234"/>
    <w:rsid w:val="00C3081D"/>
    <w:rsid w:val="00C31380"/>
    <w:rsid w:val="00C325EE"/>
    <w:rsid w:val="00C519E5"/>
    <w:rsid w:val="00C6279D"/>
    <w:rsid w:val="00C6373D"/>
    <w:rsid w:val="00C7070E"/>
    <w:rsid w:val="00C93B71"/>
    <w:rsid w:val="00CD4E49"/>
    <w:rsid w:val="00CD7ADC"/>
    <w:rsid w:val="00CE7F5C"/>
    <w:rsid w:val="00D259C1"/>
    <w:rsid w:val="00D317EC"/>
    <w:rsid w:val="00D40CAD"/>
    <w:rsid w:val="00D411F6"/>
    <w:rsid w:val="00D45EC1"/>
    <w:rsid w:val="00DA5EA8"/>
    <w:rsid w:val="00DC4381"/>
    <w:rsid w:val="00DF0A59"/>
    <w:rsid w:val="00DF218D"/>
    <w:rsid w:val="00E02E87"/>
    <w:rsid w:val="00E276CE"/>
    <w:rsid w:val="00E53A2A"/>
    <w:rsid w:val="00E702F5"/>
    <w:rsid w:val="00E77176"/>
    <w:rsid w:val="00EA3197"/>
    <w:rsid w:val="00EB3CE3"/>
    <w:rsid w:val="00EB7C45"/>
    <w:rsid w:val="00ED73CF"/>
    <w:rsid w:val="00F06AAC"/>
    <w:rsid w:val="00F23AD6"/>
    <w:rsid w:val="00F46ED8"/>
    <w:rsid w:val="00F925FF"/>
    <w:rsid w:val="00FA20C7"/>
    <w:rsid w:val="00FB0133"/>
    <w:rsid w:val="00FE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F8A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Calisto MT" w:hAnsi="Calisto MT"/>
      <w:b/>
      <w:sz w:val="2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  <w:sz w:val="24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ind w:firstLine="1843"/>
      <w:jc w:val="both"/>
      <w:outlineLvl w:val="3"/>
    </w:pPr>
    <w:rPr>
      <w:rFonts w:ascii="Tahoma" w:hAnsi="Tahoma"/>
      <w:sz w:val="24"/>
    </w:rPr>
  </w:style>
  <w:style w:type="paragraph" w:styleId="Ttulo5">
    <w:name w:val="heading 5"/>
    <w:basedOn w:val="Normal"/>
    <w:next w:val="Normal"/>
    <w:qFormat/>
    <w:pPr>
      <w:keepNext/>
      <w:ind w:firstLine="1620"/>
      <w:jc w:val="both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Tahoma" w:hAnsi="Tahoma"/>
      <w:color w:val="FF00FF"/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right"/>
      <w:outlineLvl w:val="6"/>
    </w:pPr>
    <w:rPr>
      <w:rFonts w:ascii="Verdana" w:hAnsi="Verdana"/>
      <w:b/>
      <w:sz w:val="22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rFonts w:ascii="Verdana" w:hAnsi="Verdana"/>
      <w:b/>
      <w:sz w:val="22"/>
    </w:rPr>
  </w:style>
  <w:style w:type="paragraph" w:styleId="Ttulo9">
    <w:name w:val="heading 9"/>
    <w:basedOn w:val="Normal"/>
    <w:next w:val="Normal"/>
    <w:qFormat/>
    <w:pPr>
      <w:keepNext/>
      <w:ind w:right="-81"/>
      <w:jc w:val="center"/>
      <w:outlineLvl w:val="8"/>
    </w:pPr>
    <w:rPr>
      <w:rFonts w:ascii="Verdana" w:hAnsi="Verdan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pPr>
      <w:ind w:firstLine="1620"/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spacing w:line="360" w:lineRule="auto"/>
      <w:ind w:firstLine="1701"/>
      <w:jc w:val="both"/>
    </w:pPr>
    <w:rPr>
      <w:rFonts w:ascii="Tahoma" w:hAnsi="Tahoma"/>
      <w:sz w:val="22"/>
    </w:rPr>
  </w:style>
  <w:style w:type="paragraph" w:styleId="Corpodetexto">
    <w:name w:val="Body Text"/>
    <w:basedOn w:val="Normal"/>
    <w:rPr>
      <w:rFonts w:ascii="Verdana" w:hAnsi="Verdana"/>
      <w:sz w:val="22"/>
    </w:rPr>
  </w:style>
  <w:style w:type="paragraph" w:styleId="Corpodetexto2">
    <w:name w:val="Body Text 2"/>
    <w:basedOn w:val="Normal"/>
    <w:link w:val="Corpodetexto2Char"/>
    <w:pPr>
      <w:jc w:val="both"/>
    </w:pPr>
    <w:rPr>
      <w:rFonts w:ascii="Tahoma" w:hAnsi="Tahoma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Corpodetexto3">
    <w:name w:val="Body Text 3"/>
    <w:basedOn w:val="Normal"/>
    <w:pPr>
      <w:spacing w:line="360" w:lineRule="auto"/>
      <w:jc w:val="both"/>
    </w:pPr>
    <w:rPr>
      <w:rFonts w:ascii="Tahoma" w:hAnsi="Tahoma"/>
      <w:sz w:val="22"/>
    </w:rPr>
  </w:style>
  <w:style w:type="paragraph" w:styleId="Recuodecorpodetexto3">
    <w:name w:val="Body Text Indent 3"/>
    <w:basedOn w:val="Normal"/>
    <w:pPr>
      <w:spacing w:line="360" w:lineRule="auto"/>
      <w:ind w:firstLine="2268"/>
      <w:jc w:val="both"/>
    </w:pPr>
    <w:rPr>
      <w:rFonts w:ascii="Verdana" w:hAnsi="Verdana"/>
      <w:sz w:val="22"/>
    </w:rPr>
  </w:style>
  <w:style w:type="paragraph" w:styleId="Ttulo">
    <w:name w:val="Title"/>
    <w:basedOn w:val="Normal"/>
    <w:qFormat/>
    <w:pPr>
      <w:jc w:val="center"/>
    </w:pPr>
    <w:rPr>
      <w:rFonts w:ascii="Tahoma" w:hAnsi="Tahoma"/>
      <w:sz w:val="28"/>
    </w:rPr>
  </w:style>
  <w:style w:type="paragraph" w:styleId="NormalWeb">
    <w:name w:val="Normal (Web)"/>
    <w:basedOn w:val="Normal"/>
    <w:pPr>
      <w:spacing w:before="100" w:after="100"/>
    </w:pPr>
    <w:rPr>
      <w:sz w:val="24"/>
    </w:rPr>
  </w:style>
  <w:style w:type="paragraph" w:styleId="Subttulo">
    <w:name w:val="Subtitle"/>
    <w:basedOn w:val="Normal"/>
    <w:qFormat/>
    <w:pPr>
      <w:jc w:val="center"/>
    </w:pPr>
    <w:rPr>
      <w:rFonts w:ascii="Arial Narrow" w:hAnsi="Arial Narrow"/>
      <w:b/>
    </w:rPr>
  </w:style>
  <w:style w:type="character" w:styleId="Nmerodepgina">
    <w:name w:val="page number"/>
    <w:basedOn w:val="Fontepargpadro"/>
  </w:style>
  <w:style w:type="paragraph" w:customStyle="1" w:styleId="Corpodetexto31">
    <w:name w:val="Corpo de texto 31"/>
    <w:basedOn w:val="Normal"/>
    <w:pPr>
      <w:spacing w:line="360" w:lineRule="auto"/>
      <w:jc w:val="both"/>
    </w:pPr>
    <w:rPr>
      <w:rFonts w:ascii="Arial" w:hAnsi="Arial"/>
      <w:sz w:val="24"/>
    </w:rPr>
  </w:style>
  <w:style w:type="character" w:customStyle="1" w:styleId="Corpodetexto2Char">
    <w:name w:val="Corpo de texto 2 Char"/>
    <w:link w:val="Corpodetexto2"/>
    <w:rsid w:val="001D6C87"/>
    <w:rPr>
      <w:rFonts w:ascii="Tahoma" w:hAnsi="Tahom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41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541604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rsid w:val="000815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8159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2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56ED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840D85"/>
    <w:rPr>
      <w:b/>
      <w:bCs/>
    </w:rPr>
  </w:style>
  <w:style w:type="character" w:customStyle="1" w:styleId="titulos">
    <w:name w:val="titulos"/>
    <w:basedOn w:val="Fontepargpadro"/>
    <w:rsid w:val="00840D85"/>
  </w:style>
  <w:style w:type="character" w:customStyle="1" w:styleId="texto">
    <w:name w:val="texto"/>
    <w:basedOn w:val="Fontepargpadro"/>
    <w:rsid w:val="00840D85"/>
  </w:style>
  <w:style w:type="paragraph" w:customStyle="1" w:styleId="m1586936668154932142gmail-msolistparagraph">
    <w:name w:val="m_1586936668154932142gmail-msolistparagraph"/>
    <w:basedOn w:val="Normal"/>
    <w:rsid w:val="00043223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F8A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Calisto MT" w:hAnsi="Calisto MT"/>
      <w:b/>
      <w:sz w:val="2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  <w:sz w:val="24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ind w:firstLine="1843"/>
      <w:jc w:val="both"/>
      <w:outlineLvl w:val="3"/>
    </w:pPr>
    <w:rPr>
      <w:rFonts w:ascii="Tahoma" w:hAnsi="Tahoma"/>
      <w:sz w:val="24"/>
    </w:rPr>
  </w:style>
  <w:style w:type="paragraph" w:styleId="Ttulo5">
    <w:name w:val="heading 5"/>
    <w:basedOn w:val="Normal"/>
    <w:next w:val="Normal"/>
    <w:qFormat/>
    <w:pPr>
      <w:keepNext/>
      <w:ind w:firstLine="1620"/>
      <w:jc w:val="both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Tahoma" w:hAnsi="Tahoma"/>
      <w:color w:val="FF00FF"/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right"/>
      <w:outlineLvl w:val="6"/>
    </w:pPr>
    <w:rPr>
      <w:rFonts w:ascii="Verdana" w:hAnsi="Verdana"/>
      <w:b/>
      <w:sz w:val="22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rFonts w:ascii="Verdana" w:hAnsi="Verdana"/>
      <w:b/>
      <w:sz w:val="22"/>
    </w:rPr>
  </w:style>
  <w:style w:type="paragraph" w:styleId="Ttulo9">
    <w:name w:val="heading 9"/>
    <w:basedOn w:val="Normal"/>
    <w:next w:val="Normal"/>
    <w:qFormat/>
    <w:pPr>
      <w:keepNext/>
      <w:ind w:right="-81"/>
      <w:jc w:val="center"/>
      <w:outlineLvl w:val="8"/>
    </w:pPr>
    <w:rPr>
      <w:rFonts w:ascii="Verdana" w:hAnsi="Verdan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pPr>
      <w:ind w:firstLine="1620"/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spacing w:line="360" w:lineRule="auto"/>
      <w:ind w:firstLine="1701"/>
      <w:jc w:val="both"/>
    </w:pPr>
    <w:rPr>
      <w:rFonts w:ascii="Tahoma" w:hAnsi="Tahoma"/>
      <w:sz w:val="22"/>
    </w:rPr>
  </w:style>
  <w:style w:type="paragraph" w:styleId="Corpodetexto">
    <w:name w:val="Body Text"/>
    <w:basedOn w:val="Normal"/>
    <w:rPr>
      <w:rFonts w:ascii="Verdana" w:hAnsi="Verdana"/>
      <w:sz w:val="22"/>
    </w:rPr>
  </w:style>
  <w:style w:type="paragraph" w:styleId="Corpodetexto2">
    <w:name w:val="Body Text 2"/>
    <w:basedOn w:val="Normal"/>
    <w:link w:val="Corpodetexto2Char"/>
    <w:pPr>
      <w:jc w:val="both"/>
    </w:pPr>
    <w:rPr>
      <w:rFonts w:ascii="Tahoma" w:hAnsi="Tahoma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Corpodetexto3">
    <w:name w:val="Body Text 3"/>
    <w:basedOn w:val="Normal"/>
    <w:pPr>
      <w:spacing w:line="360" w:lineRule="auto"/>
      <w:jc w:val="both"/>
    </w:pPr>
    <w:rPr>
      <w:rFonts w:ascii="Tahoma" w:hAnsi="Tahoma"/>
      <w:sz w:val="22"/>
    </w:rPr>
  </w:style>
  <w:style w:type="paragraph" w:styleId="Recuodecorpodetexto3">
    <w:name w:val="Body Text Indent 3"/>
    <w:basedOn w:val="Normal"/>
    <w:pPr>
      <w:spacing w:line="360" w:lineRule="auto"/>
      <w:ind w:firstLine="2268"/>
      <w:jc w:val="both"/>
    </w:pPr>
    <w:rPr>
      <w:rFonts w:ascii="Verdana" w:hAnsi="Verdana"/>
      <w:sz w:val="22"/>
    </w:rPr>
  </w:style>
  <w:style w:type="paragraph" w:styleId="Ttulo">
    <w:name w:val="Title"/>
    <w:basedOn w:val="Normal"/>
    <w:qFormat/>
    <w:pPr>
      <w:jc w:val="center"/>
    </w:pPr>
    <w:rPr>
      <w:rFonts w:ascii="Tahoma" w:hAnsi="Tahoma"/>
      <w:sz w:val="28"/>
    </w:rPr>
  </w:style>
  <w:style w:type="paragraph" w:styleId="NormalWeb">
    <w:name w:val="Normal (Web)"/>
    <w:basedOn w:val="Normal"/>
    <w:pPr>
      <w:spacing w:before="100" w:after="100"/>
    </w:pPr>
    <w:rPr>
      <w:sz w:val="24"/>
    </w:rPr>
  </w:style>
  <w:style w:type="paragraph" w:styleId="Subttulo">
    <w:name w:val="Subtitle"/>
    <w:basedOn w:val="Normal"/>
    <w:qFormat/>
    <w:pPr>
      <w:jc w:val="center"/>
    </w:pPr>
    <w:rPr>
      <w:rFonts w:ascii="Arial Narrow" w:hAnsi="Arial Narrow"/>
      <w:b/>
    </w:rPr>
  </w:style>
  <w:style w:type="character" w:styleId="Nmerodepgina">
    <w:name w:val="page number"/>
    <w:basedOn w:val="Fontepargpadro"/>
  </w:style>
  <w:style w:type="paragraph" w:customStyle="1" w:styleId="Corpodetexto31">
    <w:name w:val="Corpo de texto 31"/>
    <w:basedOn w:val="Normal"/>
    <w:pPr>
      <w:spacing w:line="360" w:lineRule="auto"/>
      <w:jc w:val="both"/>
    </w:pPr>
    <w:rPr>
      <w:rFonts w:ascii="Arial" w:hAnsi="Arial"/>
      <w:sz w:val="24"/>
    </w:rPr>
  </w:style>
  <w:style w:type="character" w:customStyle="1" w:styleId="Corpodetexto2Char">
    <w:name w:val="Corpo de texto 2 Char"/>
    <w:link w:val="Corpodetexto2"/>
    <w:rsid w:val="001D6C87"/>
    <w:rPr>
      <w:rFonts w:ascii="Tahoma" w:hAnsi="Tahom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41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541604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rsid w:val="000815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8159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2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56ED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840D85"/>
    <w:rPr>
      <w:b/>
      <w:bCs/>
    </w:rPr>
  </w:style>
  <w:style w:type="character" w:customStyle="1" w:styleId="titulos">
    <w:name w:val="titulos"/>
    <w:basedOn w:val="Fontepargpadro"/>
    <w:rsid w:val="00840D85"/>
  </w:style>
  <w:style w:type="character" w:customStyle="1" w:styleId="texto">
    <w:name w:val="texto"/>
    <w:basedOn w:val="Fontepargpadro"/>
    <w:rsid w:val="00840D85"/>
  </w:style>
  <w:style w:type="paragraph" w:customStyle="1" w:styleId="m1586936668154932142gmail-msolistparagraph">
    <w:name w:val="m_1586936668154932142gmail-msolistparagraph"/>
    <w:basedOn w:val="Normal"/>
    <w:rsid w:val="0004322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ane\Desktop\2017\Secretaria\Papel_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150C5-7177-4D64-A089-D9E914CE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Papel_Timbrado</Template>
  <TotalTime>17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MTIA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Regiane</dc:creator>
  <cp:lastModifiedBy>watanabe</cp:lastModifiedBy>
  <cp:revision>5</cp:revision>
  <cp:lastPrinted>2017-11-27T18:14:00Z</cp:lastPrinted>
  <dcterms:created xsi:type="dcterms:W3CDTF">2019-01-25T17:54:00Z</dcterms:created>
  <dcterms:modified xsi:type="dcterms:W3CDTF">2019-01-25T18:12:00Z</dcterms:modified>
</cp:coreProperties>
</file>